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A31" w:rsidRPr="002831C5" w:rsidRDefault="00341A31" w:rsidP="00341A31">
      <w:pPr>
        <w:ind w:left="2124" w:firstLine="708"/>
        <w:rPr>
          <w:sz w:val="56"/>
          <w:szCs w:val="56"/>
        </w:rPr>
      </w:pPr>
      <w:r w:rsidRPr="002831C5">
        <w:rPr>
          <w:sz w:val="56"/>
          <w:szCs w:val="56"/>
        </w:rPr>
        <w:t>PALABRAS</w:t>
      </w:r>
    </w:p>
    <w:p w:rsidR="00341A31" w:rsidRPr="002831C5" w:rsidRDefault="00341A31">
      <w:pPr>
        <w:rPr>
          <w:sz w:val="56"/>
          <w:szCs w:val="56"/>
        </w:rPr>
        <w:sectPr w:rsidR="00341A31" w:rsidRPr="002831C5" w:rsidSect="00341A3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41A31" w:rsidRPr="002831C5" w:rsidRDefault="00FF5E48">
      <w:pPr>
        <w:rPr>
          <w:sz w:val="56"/>
          <w:szCs w:val="56"/>
        </w:rPr>
      </w:pPr>
      <w:r w:rsidRPr="002831C5">
        <w:rPr>
          <w:noProof/>
          <w:sz w:val="56"/>
          <w:szCs w:val="56"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2301841</wp:posOffset>
            </wp:positionH>
            <wp:positionV relativeFrom="paragraph">
              <wp:posOffset>576027</wp:posOffset>
            </wp:positionV>
            <wp:extent cx="1239735" cy="831272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5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A31" w:rsidRPr="002831C5">
        <w:rPr>
          <w:sz w:val="56"/>
          <w:szCs w:val="56"/>
        </w:rPr>
        <w:t>Fiesta</w:t>
      </w:r>
    </w:p>
    <w:p w:rsidR="00341A31" w:rsidRPr="002831C5" w:rsidRDefault="00341A31">
      <w:pPr>
        <w:rPr>
          <w:sz w:val="56"/>
          <w:szCs w:val="56"/>
        </w:rPr>
      </w:pPr>
      <w:r w:rsidRPr="002831C5">
        <w:rPr>
          <w:sz w:val="56"/>
          <w:szCs w:val="56"/>
        </w:rPr>
        <w:t>Amigo</w:t>
      </w:r>
    </w:p>
    <w:p w:rsidR="00341A31" w:rsidRPr="002831C5" w:rsidRDefault="00341A31">
      <w:pPr>
        <w:rPr>
          <w:sz w:val="56"/>
          <w:szCs w:val="56"/>
        </w:rPr>
      </w:pPr>
      <w:r w:rsidRPr="002831C5"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403860</wp:posOffset>
            </wp:positionV>
            <wp:extent cx="1168400" cy="78359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1C5">
        <w:rPr>
          <w:sz w:val="56"/>
          <w:szCs w:val="56"/>
        </w:rPr>
        <w:t>Paella</w:t>
      </w:r>
    </w:p>
    <w:p w:rsidR="00341A31" w:rsidRPr="002831C5" w:rsidRDefault="00341A31">
      <w:pPr>
        <w:rPr>
          <w:sz w:val="56"/>
          <w:szCs w:val="56"/>
        </w:rPr>
      </w:pPr>
      <w:r w:rsidRPr="002831C5">
        <w:rPr>
          <w:sz w:val="56"/>
          <w:szCs w:val="56"/>
        </w:rPr>
        <w:t>Patio</w:t>
      </w:r>
    </w:p>
    <w:p w:rsidR="00341A31" w:rsidRPr="002831C5" w:rsidRDefault="00341A31">
      <w:pPr>
        <w:rPr>
          <w:sz w:val="56"/>
          <w:szCs w:val="56"/>
        </w:rPr>
      </w:pPr>
      <w:proofErr w:type="spellStart"/>
      <w:r w:rsidRPr="002831C5">
        <w:rPr>
          <w:sz w:val="56"/>
          <w:szCs w:val="56"/>
        </w:rPr>
        <w:t>Bonita</w:t>
      </w:r>
      <w:proofErr w:type="spellEnd"/>
    </w:p>
    <w:p w:rsidR="00341A31" w:rsidRPr="002831C5" w:rsidRDefault="00341A31">
      <w:pPr>
        <w:rPr>
          <w:sz w:val="56"/>
          <w:szCs w:val="56"/>
          <w:lang w:val="en-US"/>
        </w:rPr>
      </w:pPr>
      <w:r w:rsidRPr="002831C5">
        <w:rPr>
          <w:sz w:val="56"/>
          <w:szCs w:val="56"/>
          <w:lang w:val="en-US"/>
        </w:rPr>
        <w:t>Siesta</w:t>
      </w:r>
    </w:p>
    <w:p w:rsidR="00341A31" w:rsidRPr="002831C5" w:rsidRDefault="00341A31">
      <w:pPr>
        <w:rPr>
          <w:sz w:val="56"/>
          <w:szCs w:val="56"/>
          <w:lang w:val="en-US"/>
        </w:rPr>
      </w:pPr>
      <w:proofErr w:type="spellStart"/>
      <w:r w:rsidRPr="002831C5">
        <w:rPr>
          <w:sz w:val="56"/>
          <w:szCs w:val="56"/>
          <w:lang w:val="en-US"/>
        </w:rPr>
        <w:t>Todo</w:t>
      </w:r>
      <w:proofErr w:type="spellEnd"/>
    </w:p>
    <w:p w:rsidR="00341A31" w:rsidRPr="002831C5" w:rsidRDefault="00341A31">
      <w:pPr>
        <w:rPr>
          <w:sz w:val="56"/>
          <w:szCs w:val="56"/>
          <w:lang w:val="en-US"/>
        </w:rPr>
      </w:pPr>
      <w:proofErr w:type="spellStart"/>
      <w:r w:rsidRPr="002831C5">
        <w:rPr>
          <w:sz w:val="56"/>
          <w:szCs w:val="56"/>
          <w:lang w:val="en-US"/>
        </w:rPr>
        <w:t>Teléfono</w:t>
      </w:r>
      <w:proofErr w:type="spellEnd"/>
    </w:p>
    <w:p w:rsidR="00341A31" w:rsidRPr="002831C5" w:rsidRDefault="00FF5E48">
      <w:pPr>
        <w:rPr>
          <w:sz w:val="56"/>
          <w:szCs w:val="56"/>
        </w:rPr>
      </w:pPr>
      <w:r w:rsidRPr="002831C5"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399415</wp:posOffset>
            </wp:positionV>
            <wp:extent cx="1235710" cy="1056640"/>
            <wp:effectExtent l="19050" t="0" r="254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A31" w:rsidRPr="002831C5">
        <w:rPr>
          <w:sz w:val="56"/>
          <w:szCs w:val="56"/>
        </w:rPr>
        <w:t>Chorizo</w:t>
      </w:r>
    </w:p>
    <w:p w:rsidR="00341A31" w:rsidRPr="00FF5E48" w:rsidRDefault="00341A31">
      <w:pPr>
        <w:rPr>
          <w:sz w:val="56"/>
          <w:szCs w:val="56"/>
        </w:rPr>
      </w:pPr>
      <w:proofErr w:type="spellStart"/>
      <w:r w:rsidRPr="002831C5">
        <w:rPr>
          <w:sz w:val="56"/>
          <w:szCs w:val="56"/>
        </w:rPr>
        <w:t>Sangría</w:t>
      </w:r>
      <w:proofErr w:type="spellEnd"/>
    </w:p>
    <w:p w:rsidR="00341A31" w:rsidRPr="00FF5E48" w:rsidRDefault="00341A31">
      <w:pPr>
        <w:rPr>
          <w:sz w:val="56"/>
          <w:szCs w:val="56"/>
        </w:rPr>
      </w:pPr>
    </w:p>
    <w:p w:rsidR="00341A31" w:rsidRPr="00FF5E48" w:rsidRDefault="00341A31">
      <w:pPr>
        <w:rPr>
          <w:sz w:val="56"/>
          <w:szCs w:val="56"/>
        </w:rPr>
      </w:pPr>
    </w:p>
    <w:p w:rsidR="00341A31" w:rsidRPr="00FF5E48" w:rsidRDefault="00341A31">
      <w:pPr>
        <w:rPr>
          <w:sz w:val="56"/>
          <w:szCs w:val="56"/>
        </w:rPr>
      </w:pPr>
    </w:p>
    <w:p w:rsidR="00341A31" w:rsidRPr="002831C5" w:rsidRDefault="00341A31" w:rsidP="00341A31">
      <w:pPr>
        <w:jc w:val="center"/>
        <w:rPr>
          <w:sz w:val="56"/>
          <w:szCs w:val="56"/>
        </w:rPr>
      </w:pPr>
      <w:r w:rsidRPr="002831C5">
        <w:rPr>
          <w:sz w:val="56"/>
          <w:szCs w:val="56"/>
        </w:rPr>
        <w:lastRenderedPageBreak/>
        <w:t>Señorita</w:t>
      </w:r>
    </w:p>
    <w:p w:rsidR="00341A31" w:rsidRPr="002831C5" w:rsidRDefault="00341A31" w:rsidP="00341A31">
      <w:pPr>
        <w:jc w:val="center"/>
        <w:rPr>
          <w:sz w:val="56"/>
          <w:szCs w:val="56"/>
        </w:rPr>
      </w:pPr>
      <w:r w:rsidRPr="002831C5">
        <w:rPr>
          <w:sz w:val="56"/>
          <w:szCs w:val="56"/>
        </w:rPr>
        <w:t>Corrida</w:t>
      </w:r>
    </w:p>
    <w:p w:rsidR="00341A31" w:rsidRPr="002831C5" w:rsidRDefault="00FF5E48" w:rsidP="00341A31">
      <w:pPr>
        <w:jc w:val="center"/>
        <w:rPr>
          <w:sz w:val="56"/>
          <w:szCs w:val="56"/>
        </w:rPr>
      </w:pPr>
      <w:r w:rsidRPr="002831C5"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36195</wp:posOffset>
            </wp:positionV>
            <wp:extent cx="1334135" cy="996950"/>
            <wp:effectExtent l="19050" t="0" r="0" b="0"/>
            <wp:wrapNone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A31" w:rsidRPr="002831C5">
        <w:rPr>
          <w:sz w:val="56"/>
          <w:szCs w:val="56"/>
        </w:rPr>
        <w:t>Gazpacho</w:t>
      </w:r>
    </w:p>
    <w:p w:rsidR="00341A31" w:rsidRPr="002831C5" w:rsidRDefault="00341A31" w:rsidP="00341A31">
      <w:pPr>
        <w:jc w:val="center"/>
        <w:rPr>
          <w:sz w:val="56"/>
          <w:szCs w:val="56"/>
          <w:lang w:val="en-US"/>
        </w:rPr>
      </w:pPr>
      <w:r w:rsidRPr="002831C5">
        <w:rPr>
          <w:sz w:val="56"/>
          <w:szCs w:val="56"/>
          <w:lang w:val="en-US"/>
        </w:rPr>
        <w:t>Playa</w:t>
      </w:r>
    </w:p>
    <w:p w:rsidR="00341A31" w:rsidRPr="002831C5" w:rsidRDefault="00341A31" w:rsidP="00341A31">
      <w:pPr>
        <w:jc w:val="center"/>
        <w:rPr>
          <w:sz w:val="56"/>
          <w:szCs w:val="56"/>
          <w:lang w:val="en-US"/>
        </w:rPr>
      </w:pPr>
      <w:r w:rsidRPr="002831C5">
        <w:rPr>
          <w:sz w:val="56"/>
          <w:szCs w:val="56"/>
          <w:lang w:val="en-US"/>
        </w:rPr>
        <w:t>Gracias</w:t>
      </w:r>
    </w:p>
    <w:p w:rsidR="00341A31" w:rsidRPr="002831C5" w:rsidRDefault="00341A31" w:rsidP="00341A31">
      <w:pPr>
        <w:jc w:val="center"/>
        <w:rPr>
          <w:sz w:val="56"/>
          <w:szCs w:val="56"/>
          <w:lang w:val="en-US"/>
        </w:rPr>
      </w:pPr>
      <w:r w:rsidRPr="002831C5">
        <w:rPr>
          <w:sz w:val="56"/>
          <w:szCs w:val="56"/>
          <w:lang w:val="en-US"/>
        </w:rPr>
        <w:t>Bravo</w:t>
      </w:r>
    </w:p>
    <w:p w:rsidR="00341A31" w:rsidRPr="002831C5" w:rsidRDefault="00341A31" w:rsidP="00341A31">
      <w:pPr>
        <w:jc w:val="center"/>
        <w:rPr>
          <w:sz w:val="56"/>
          <w:szCs w:val="56"/>
          <w:lang w:val="en-US"/>
        </w:rPr>
      </w:pPr>
      <w:proofErr w:type="spellStart"/>
      <w:r w:rsidRPr="002831C5">
        <w:rPr>
          <w:sz w:val="56"/>
          <w:szCs w:val="56"/>
          <w:lang w:val="en-US"/>
        </w:rPr>
        <w:t>Muchacha</w:t>
      </w:r>
      <w:proofErr w:type="spellEnd"/>
    </w:p>
    <w:p w:rsidR="00341A31" w:rsidRPr="002831C5" w:rsidRDefault="00341A31" w:rsidP="00341A31">
      <w:pPr>
        <w:jc w:val="center"/>
        <w:rPr>
          <w:sz w:val="56"/>
          <w:szCs w:val="56"/>
          <w:lang w:val="en-US"/>
        </w:rPr>
      </w:pPr>
      <w:r w:rsidRPr="002831C5">
        <w:rPr>
          <w:sz w:val="56"/>
          <w:szCs w:val="56"/>
          <w:lang w:val="en-US"/>
        </w:rPr>
        <w:t>Isla</w:t>
      </w:r>
    </w:p>
    <w:p w:rsidR="00341A31" w:rsidRPr="002831C5" w:rsidRDefault="00341A31" w:rsidP="00341A31">
      <w:pPr>
        <w:jc w:val="center"/>
        <w:rPr>
          <w:sz w:val="56"/>
          <w:szCs w:val="56"/>
          <w:lang w:val="en-US"/>
        </w:rPr>
      </w:pPr>
      <w:proofErr w:type="spellStart"/>
      <w:r w:rsidRPr="002831C5">
        <w:rPr>
          <w:sz w:val="56"/>
          <w:szCs w:val="56"/>
          <w:lang w:val="en-US"/>
        </w:rPr>
        <w:t>Hola</w:t>
      </w:r>
      <w:proofErr w:type="spellEnd"/>
    </w:p>
    <w:p w:rsidR="00341A31" w:rsidRPr="00341A31" w:rsidRDefault="00341A31" w:rsidP="00341A31">
      <w:pPr>
        <w:jc w:val="center"/>
        <w:rPr>
          <w:sz w:val="56"/>
          <w:szCs w:val="56"/>
          <w:lang w:val="en-US"/>
        </w:rPr>
      </w:pPr>
      <w:r w:rsidRPr="002831C5">
        <w:rPr>
          <w:sz w:val="56"/>
          <w:szCs w:val="56"/>
          <w:lang w:val="en-US"/>
        </w:rPr>
        <w:t>Sombrero</w:t>
      </w: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FF5E48">
      <w:pPr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-294640</wp:posOffset>
            </wp:positionV>
            <wp:extent cx="6536055" cy="435800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A31" w:rsidRDefault="00341A31">
      <w:pPr>
        <w:rPr>
          <w:lang w:val="en-US"/>
        </w:rPr>
        <w:sectPr w:rsidR="00341A31" w:rsidSect="00341A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41A31" w:rsidRDefault="00341A31">
      <w:pPr>
        <w:rPr>
          <w:lang w:val="en-US"/>
        </w:rPr>
        <w:sectPr w:rsidR="00341A31" w:rsidSect="00341A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FF5E48" w:rsidRDefault="00FF5E48">
      <w:pPr>
        <w:rPr>
          <w:lang w:val="en-US"/>
        </w:rPr>
        <w:sectPr w:rsidR="00FF5E48" w:rsidSect="00341A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F5E48" w:rsidRDefault="00FF5E48">
      <w:pPr>
        <w:rPr>
          <w:lang w:val="en-US"/>
        </w:rPr>
        <w:sectPr w:rsidR="00FF5E48" w:rsidSect="00FF5E4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62865</wp:posOffset>
            </wp:positionV>
            <wp:extent cx="4516755" cy="389509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81157</wp:posOffset>
            </wp:positionH>
            <wp:positionV relativeFrom="paragraph">
              <wp:posOffset>311489</wp:posOffset>
            </wp:positionV>
            <wp:extent cx="5550477" cy="4120737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77" cy="41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341A31" w:rsidRPr="00341A31" w:rsidRDefault="00341A31">
      <w:pPr>
        <w:rPr>
          <w:lang w:val="en-US"/>
        </w:rPr>
      </w:pPr>
    </w:p>
    <w:sectPr w:rsidR="00341A31" w:rsidRPr="00341A31" w:rsidSect="00FF5E4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08"/>
  <w:hyphenationZone w:val="425"/>
  <w:characterSpacingControl w:val="doNotCompress"/>
  <w:compat/>
  <w:rsids>
    <w:rsidRoot w:val="00140F65"/>
    <w:rsid w:val="00140F65"/>
    <w:rsid w:val="002831C5"/>
    <w:rsid w:val="00341A31"/>
    <w:rsid w:val="004344DF"/>
    <w:rsid w:val="00935C58"/>
    <w:rsid w:val="00984A93"/>
    <w:rsid w:val="00F1085A"/>
    <w:rsid w:val="00FF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C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ribe\sebastien.miralles\perso\Ma%20Musique\PALABRA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PALABRAS.dotx</Template>
  <TotalTime>2</TotalTime>
  <Pages>4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Rhône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sebastien.miralles</dc:creator>
  <cp:lastModifiedBy>sebastien.miralles</cp:lastModifiedBy>
  <cp:revision>2</cp:revision>
  <dcterms:created xsi:type="dcterms:W3CDTF">2025-10-14T10:47:00Z</dcterms:created>
  <dcterms:modified xsi:type="dcterms:W3CDTF">2025-10-14T10:47:00Z</dcterms:modified>
</cp:coreProperties>
</file>