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82" w:rsidRPr="00FB2E82" w:rsidRDefault="00FB2E82" w:rsidP="0061433B">
      <w:pPr>
        <w:jc w:val="center"/>
        <w:rPr>
          <w:b/>
          <w:sz w:val="72"/>
          <w:szCs w:val="72"/>
          <w:u w:val="single"/>
        </w:rPr>
      </w:pPr>
      <w:proofErr w:type="gramStart"/>
      <w:r w:rsidRPr="00FB2E82">
        <w:rPr>
          <w:b/>
          <w:color w:val="FF0000"/>
          <w:sz w:val="72"/>
          <w:szCs w:val="72"/>
          <w:highlight w:val="black"/>
          <w:u w:val="single"/>
        </w:rPr>
        <w:t>LA ESPA</w:t>
      </w:r>
      <w:r w:rsidRPr="00FB2E82">
        <w:rPr>
          <w:b/>
          <w:color w:val="FFFF00"/>
          <w:sz w:val="72"/>
          <w:szCs w:val="72"/>
          <w:highlight w:val="black"/>
          <w:u w:val="single"/>
        </w:rPr>
        <w:t>ÑA</w:t>
      </w:r>
      <w:proofErr w:type="gramEnd"/>
      <w:r w:rsidRPr="00FB2E82">
        <w:rPr>
          <w:b/>
          <w:color w:val="FFFF00"/>
          <w:sz w:val="72"/>
          <w:szCs w:val="72"/>
          <w:highlight w:val="black"/>
          <w:u w:val="single"/>
        </w:rPr>
        <w:t xml:space="preserve"> MUS</w:t>
      </w:r>
      <w:r w:rsidRPr="00FB2E82">
        <w:rPr>
          <w:b/>
          <w:color w:val="FF0000"/>
          <w:sz w:val="72"/>
          <w:szCs w:val="72"/>
          <w:highlight w:val="black"/>
          <w:u w:val="single"/>
        </w:rPr>
        <w:t>ULMANA</w:t>
      </w:r>
    </w:p>
    <w:p w:rsidR="00FB2E82" w:rsidRDefault="00FB2E82"/>
    <w:p w:rsidR="00FB2E82" w:rsidRDefault="00FB2E82"/>
    <w:p w:rsidR="00FB2E82" w:rsidRDefault="00FB2E82"/>
    <w:p w:rsidR="00FB2E82" w:rsidRDefault="007C4B8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.05pt;margin-top:11.9pt;width:458.55pt;height:417.15pt;z-index:-251656192;mso-position-vertical:absolute">
            <v:imagedata r:id="rId6" o:title="1000037844"/>
          </v:shape>
        </w:pict>
      </w:r>
    </w:p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7C4B8D">
      <w:r>
        <w:rPr>
          <w:noProof/>
        </w:rPr>
        <w:lastRenderedPageBreak/>
        <w:pict>
          <v:shape id="_x0000_s1030" type="#_x0000_t75" style="position:absolute;margin-left:251.75pt;margin-top:-68.3pt;width:237.5pt;height:523.15pt;z-index:-251648000;mso-position-vertical:absolute">
            <v:imagedata r:id="rId7" o:title="1000037842"/>
          </v:shape>
        </w:pict>
      </w:r>
      <w:r>
        <w:rPr>
          <w:noProof/>
        </w:rPr>
        <w:pict>
          <v:shape id="_x0000_s1032" type="#_x0000_t75" style="position:absolute;margin-left:-16.75pt;margin-top:-68.3pt;width:239.35pt;height:410pt;z-index:-251642880;mso-position-horizontal:absolute;mso-position-horizontal-relative:text;mso-position-vertical:absolute;mso-position-vertical-relative:text;mso-width-relative:page;mso-height-relative:page">
            <v:imagedata r:id="rId8" o:title="1000037841"/>
          </v:shape>
        </w:pict>
      </w:r>
    </w:p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BE2AA1"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176530</wp:posOffset>
            </wp:positionV>
            <wp:extent cx="3913505" cy="4310380"/>
            <wp:effectExtent l="209550" t="0" r="201295" b="0"/>
            <wp:wrapNone/>
            <wp:docPr id="18" name="Image 18" descr="C:\Users\sebastien.miralles.AD.000\AppData\Local\Microsoft\Windows\INetCache\Content.Word\100003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bastien.miralles.AD.000\AppData\Local\Microsoft\Windows\INetCache\Content.Word\1000037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136" r="36393" b="34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3505" cy="431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8F1AB5" w:rsidRDefault="008F1AB5"/>
    <w:p w:rsidR="008F1AB5" w:rsidRDefault="008F1AB5"/>
    <w:p w:rsidR="008F1AB5" w:rsidRDefault="008F1AB5"/>
    <w:p w:rsidR="00FB2E82" w:rsidRDefault="00FB2E82"/>
    <w:p w:rsidR="00FB2E82" w:rsidRDefault="007C4B8D">
      <w:r>
        <w:rPr>
          <w:noProof/>
        </w:rPr>
        <w:lastRenderedPageBreak/>
        <w:pict>
          <v:shape id="_x0000_s1029" type="#_x0000_t75" style="position:absolute;margin-left:-35.25pt;margin-top:-41.65pt;width:518.85pt;height:145.85pt;z-index:-251650048;mso-position-vertical:absolute">
            <v:imagedata r:id="rId10" o:title="1000037848(1)"/>
          </v:shape>
        </w:pict>
      </w:r>
    </w:p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7C4B8D">
      <w:r>
        <w:rPr>
          <w:noProof/>
        </w:rPr>
        <w:pict>
          <v:shape id="_x0000_s1027" type="#_x0000_t75" style="position:absolute;margin-left:-26.9pt;margin-top:16.4pt;width:535.35pt;height:438.4pt;z-index:-251654144">
            <v:imagedata r:id="rId11" o:title="1000037845"/>
          </v:shape>
        </w:pict>
      </w:r>
    </w:p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FB2E82" w:rsidRDefault="007C4B8D">
      <w:r>
        <w:rPr>
          <w:noProof/>
        </w:rPr>
        <w:lastRenderedPageBreak/>
        <w:pict>
          <v:shape id="_x0000_s1031" type="#_x0000_t75" style="position:absolute;margin-left:317.25pt;margin-top:-23.15pt;width:197.3pt;height:586.2pt;z-index:-251645952">
            <v:imagedata r:id="rId12" o:title="1000037847"/>
          </v:shape>
        </w:pict>
      </w:r>
      <w:r>
        <w:rPr>
          <w:noProof/>
        </w:rPr>
        <w:pict>
          <v:shape id="_x0000_s1028" type="#_x0000_t75" style="position:absolute;margin-left:-55.6pt;margin-top:-23.15pt;width:364.4pt;height:540.45pt;z-index:-251652096">
            <v:imagedata r:id="rId13" o:title="1000037846"/>
          </v:shape>
        </w:pict>
      </w:r>
    </w:p>
    <w:p w:rsidR="00FB2E82" w:rsidRDefault="00FB2E82"/>
    <w:p w:rsidR="00FB2E82" w:rsidRDefault="00FB2E82"/>
    <w:p w:rsidR="00FB2E82" w:rsidRDefault="00FB2E82"/>
    <w:p w:rsidR="00FB2E82" w:rsidRDefault="00FB2E82"/>
    <w:p w:rsidR="00FB2E82" w:rsidRDefault="00FB2E82"/>
    <w:p w:rsidR="00106989" w:rsidRDefault="00106989"/>
    <w:p w:rsidR="005A3399" w:rsidRDefault="005A3399"/>
    <w:p w:rsidR="005A3399" w:rsidRDefault="005A3399"/>
    <w:p w:rsidR="005A3399" w:rsidRDefault="005A3399"/>
    <w:p w:rsidR="005A3399" w:rsidRDefault="005A3399"/>
    <w:p w:rsidR="005A3399" w:rsidRDefault="005A3399"/>
    <w:p w:rsidR="005A3399" w:rsidRDefault="005A3399"/>
    <w:p w:rsidR="005A3399" w:rsidRDefault="005A3399"/>
    <w:p w:rsidR="005A3399" w:rsidRDefault="005A3399"/>
    <w:p w:rsidR="005A3399" w:rsidRDefault="005A3399"/>
    <w:p w:rsidR="005A3399" w:rsidRDefault="005A3399"/>
    <w:p w:rsidR="005A3399" w:rsidRDefault="005A3399"/>
    <w:p w:rsidR="005A3399" w:rsidRDefault="005A3399"/>
    <w:p w:rsidR="005A3399" w:rsidRDefault="005A3399"/>
    <w:p w:rsidR="005A3399" w:rsidRDefault="005A3399"/>
    <w:p w:rsidR="008D0A85" w:rsidRPr="0061433B" w:rsidRDefault="0085570C" w:rsidP="00BE2AA1">
      <w:pPr>
        <w:ind w:left="-1077"/>
        <w:rPr>
          <w:b/>
          <w:color w:val="000000" w:themeColor="text1"/>
          <w:sz w:val="52"/>
          <w:szCs w:val="52"/>
          <w:u w:val="single"/>
        </w:rPr>
      </w:pPr>
      <w:proofErr w:type="spellStart"/>
      <w:r w:rsidRPr="0061433B">
        <w:rPr>
          <w:b/>
          <w:color w:val="000000" w:themeColor="text1"/>
          <w:sz w:val="52"/>
          <w:szCs w:val="52"/>
          <w:highlight w:val="yellow"/>
          <w:u w:val="single"/>
        </w:rPr>
        <w:t>Monumentos</w:t>
      </w:r>
      <w:proofErr w:type="spellEnd"/>
      <w:r w:rsidRPr="0061433B">
        <w:rPr>
          <w:b/>
          <w:color w:val="000000" w:themeColor="text1"/>
          <w:sz w:val="52"/>
          <w:szCs w:val="52"/>
          <w:highlight w:val="yellow"/>
          <w:u w:val="single"/>
        </w:rPr>
        <w:t xml:space="preserve"> musulmanes en España</w:t>
      </w:r>
    </w:p>
    <w:p w:rsidR="00CC7376" w:rsidRPr="00BE2AA1" w:rsidRDefault="00CC7376" w:rsidP="00CC7376">
      <w:pPr>
        <w:pStyle w:val="Paragraphedeliste"/>
        <w:numPr>
          <w:ilvl w:val="0"/>
          <w:numId w:val="1"/>
        </w:numPr>
        <w:rPr>
          <w:sz w:val="28"/>
          <w:szCs w:val="28"/>
        </w:rPr>
      </w:pPr>
      <w:proofErr w:type="spellStart"/>
      <w:r w:rsidRPr="00BE2AA1">
        <w:rPr>
          <w:sz w:val="28"/>
          <w:szCs w:val="28"/>
        </w:rPr>
        <w:t>Reportaje</w:t>
      </w:r>
      <w:proofErr w:type="spellEnd"/>
      <w:r w:rsidRPr="00BE2AA1">
        <w:rPr>
          <w:sz w:val="28"/>
          <w:szCs w:val="28"/>
        </w:rPr>
        <w:t> :</w:t>
      </w:r>
    </w:p>
    <w:p w:rsidR="008D0A85" w:rsidRPr="00BE2AA1" w:rsidRDefault="007C4B8D" w:rsidP="00CC7376">
      <w:pPr>
        <w:pStyle w:val="Paragraphedeliste"/>
        <w:rPr>
          <w:sz w:val="28"/>
          <w:szCs w:val="28"/>
        </w:rPr>
      </w:pPr>
      <w:hyperlink r:id="rId14" w:history="1">
        <w:r w:rsidR="008D0A85" w:rsidRPr="00BE2AA1">
          <w:rPr>
            <w:rStyle w:val="Lienhypertexte"/>
            <w:sz w:val="28"/>
            <w:szCs w:val="28"/>
          </w:rPr>
          <w:t>https://www.youtube.com/watch?v=yzgnpkB0X04</w:t>
        </w:r>
      </w:hyperlink>
    </w:p>
    <w:p w:rsidR="00CC7376" w:rsidRPr="00BE2AA1" w:rsidRDefault="00CC7376" w:rsidP="00CC7376">
      <w:pPr>
        <w:pStyle w:val="Paragraphedeliste"/>
        <w:numPr>
          <w:ilvl w:val="0"/>
          <w:numId w:val="1"/>
        </w:numPr>
        <w:rPr>
          <w:sz w:val="28"/>
          <w:szCs w:val="28"/>
        </w:rPr>
      </w:pPr>
      <w:proofErr w:type="spellStart"/>
      <w:r w:rsidRPr="00BE2AA1">
        <w:rPr>
          <w:sz w:val="28"/>
          <w:szCs w:val="28"/>
        </w:rPr>
        <w:t>Fotos</w:t>
      </w:r>
      <w:proofErr w:type="spellEnd"/>
      <w:r w:rsidRPr="00BE2AA1">
        <w:rPr>
          <w:sz w:val="28"/>
          <w:szCs w:val="28"/>
        </w:rPr>
        <w:t xml:space="preserve"> con </w:t>
      </w:r>
      <w:proofErr w:type="spellStart"/>
      <w:r w:rsidRPr="00BE2AA1">
        <w:rPr>
          <w:sz w:val="28"/>
          <w:szCs w:val="28"/>
        </w:rPr>
        <w:t>explicaciones</w:t>
      </w:r>
      <w:proofErr w:type="spellEnd"/>
      <w:r w:rsidRPr="00BE2AA1">
        <w:rPr>
          <w:sz w:val="28"/>
          <w:szCs w:val="28"/>
        </w:rPr>
        <w:t> :</w:t>
      </w:r>
    </w:p>
    <w:p w:rsidR="005A3399" w:rsidRPr="00BE2AA1" w:rsidRDefault="007C4B8D" w:rsidP="00BE2AA1">
      <w:pPr>
        <w:pStyle w:val="Paragraphedeliste"/>
        <w:rPr>
          <w:sz w:val="28"/>
          <w:szCs w:val="28"/>
        </w:rPr>
      </w:pPr>
      <w:hyperlink r:id="rId15" w:history="1">
        <w:r w:rsidR="00CC7376" w:rsidRPr="00BE2AA1">
          <w:rPr>
            <w:rStyle w:val="Lienhypertexte"/>
            <w:sz w:val="28"/>
            <w:szCs w:val="28"/>
          </w:rPr>
          <w:t>https://www.idealista.com/news/vacacional/destinos-turisticos/2024/07/29/808804-los-mejores-monumentos-musulmanes-que-puedes-visitar-en-espana</w:t>
        </w:r>
      </w:hyperlink>
    </w:p>
    <w:sectPr w:rsidR="005A3399" w:rsidRPr="00BE2AA1" w:rsidSect="001069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4E2F39"/>
    <w:multiLevelType w:val="hybridMultilevel"/>
    <w:tmpl w:val="C21AD7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08"/>
  <w:hyphenationZone w:val="425"/>
  <w:characterSpacingControl w:val="doNotCompress"/>
  <w:compat/>
  <w:rsids>
    <w:rsidRoot w:val="00FB2E82"/>
    <w:rsid w:val="00106989"/>
    <w:rsid w:val="00581E74"/>
    <w:rsid w:val="005A3399"/>
    <w:rsid w:val="0061433B"/>
    <w:rsid w:val="0076001B"/>
    <w:rsid w:val="007C4B8D"/>
    <w:rsid w:val="0085570C"/>
    <w:rsid w:val="008D0A85"/>
    <w:rsid w:val="008F1AB5"/>
    <w:rsid w:val="00AC02C0"/>
    <w:rsid w:val="00BE2AA1"/>
    <w:rsid w:val="00CC7376"/>
    <w:rsid w:val="00FB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9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1AB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0A8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C73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idealista.com/news/vacacional/destinos-turisticos/2024/07/29/808804-los-mejores-monumentos-musulmanes-que-puedes-visitar-en-espana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yzgnpkB0X04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ribe\sebastien.miralles\perso\Mes%20Images\Clase%20invasion%20musulmana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1DC724A-B938-431D-A654-40CB4A98C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Clase invasion musulmana.dotx</Template>
  <TotalTime>117</TotalTime>
  <Pages>4</Pages>
  <Words>92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Département du Rhône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sebastien.miralles</dc:creator>
  <cp:lastModifiedBy>sebastien.miralles</cp:lastModifiedBy>
  <cp:revision>7</cp:revision>
  <dcterms:created xsi:type="dcterms:W3CDTF">2025-09-15T13:24:00Z</dcterms:created>
  <dcterms:modified xsi:type="dcterms:W3CDTF">2025-09-15T15:28:00Z</dcterms:modified>
</cp:coreProperties>
</file>